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592" w:rsidRPr="00580903" w:rsidRDefault="00996207">
      <w:pPr>
        <w:rPr>
          <w:b/>
          <w:sz w:val="28"/>
        </w:rPr>
      </w:pPr>
      <w:r w:rsidRPr="00580903">
        <w:rPr>
          <w:b/>
          <w:sz w:val="28"/>
        </w:rPr>
        <w:t xml:space="preserve">Рекомендации по настройке приемных антенн 434 МГц для </w:t>
      </w:r>
      <w:proofErr w:type="spellStart"/>
      <w:r w:rsidR="00F04284" w:rsidRPr="00F04284">
        <w:rPr>
          <w:b/>
          <w:sz w:val="28"/>
        </w:rPr>
        <w:t>внутривальных</w:t>
      </w:r>
      <w:proofErr w:type="spellEnd"/>
      <w:r w:rsidR="00F04284" w:rsidRPr="00F04284">
        <w:rPr>
          <w:b/>
          <w:sz w:val="28"/>
        </w:rPr>
        <w:t xml:space="preserve"> </w:t>
      </w:r>
      <w:r w:rsidRPr="00580903">
        <w:rPr>
          <w:b/>
          <w:sz w:val="28"/>
        </w:rPr>
        <w:t>приводов</w:t>
      </w:r>
      <w:r w:rsidR="00580903">
        <w:rPr>
          <w:b/>
          <w:sz w:val="28"/>
        </w:rPr>
        <w:t xml:space="preserve"> </w:t>
      </w:r>
      <w:r w:rsidR="00F04284">
        <w:rPr>
          <w:b/>
          <w:sz w:val="28"/>
        </w:rPr>
        <w:t xml:space="preserve">рулонных </w:t>
      </w:r>
      <w:r w:rsidR="00580903">
        <w:rPr>
          <w:b/>
          <w:sz w:val="28"/>
        </w:rPr>
        <w:t>штор</w:t>
      </w:r>
      <w:r w:rsidR="00F04284">
        <w:rPr>
          <w:b/>
          <w:sz w:val="28"/>
        </w:rPr>
        <w:t xml:space="preserve"> и внешних устройств управления</w:t>
      </w:r>
      <w:r w:rsidRPr="00580903">
        <w:rPr>
          <w:b/>
          <w:sz w:val="28"/>
        </w:rPr>
        <w:t>.</w:t>
      </w:r>
    </w:p>
    <w:p w:rsidR="00996207" w:rsidRDefault="00996207">
      <w:r>
        <w:t xml:space="preserve">Настоящие рекомендации рекомендованы к применению на объектах, где используются </w:t>
      </w:r>
      <w:proofErr w:type="spellStart"/>
      <w:r w:rsidR="00F04284">
        <w:t>радио</w:t>
      </w:r>
      <w:r>
        <w:t>приводы</w:t>
      </w:r>
      <w:proofErr w:type="spellEnd"/>
      <w:r>
        <w:t xml:space="preserve"> с внешними антеннами</w:t>
      </w:r>
      <w:r w:rsidR="00382479" w:rsidRPr="00382479">
        <w:t xml:space="preserve"> </w:t>
      </w:r>
      <w:r w:rsidR="00382479">
        <w:t>и внешни</w:t>
      </w:r>
      <w:r w:rsidR="00382479">
        <w:t>е</w:t>
      </w:r>
      <w:r w:rsidR="00382479">
        <w:t xml:space="preserve"> радиоприёмник</w:t>
      </w:r>
      <w:r w:rsidR="00382479">
        <w:t>и</w:t>
      </w:r>
      <w:r>
        <w:t xml:space="preserve">, </w:t>
      </w:r>
      <w:r w:rsidR="00382479">
        <w:t xml:space="preserve">антенны которых </w:t>
      </w:r>
      <w:r>
        <w:t>имею</w:t>
      </w:r>
      <w:r w:rsidR="00382479">
        <w:t xml:space="preserve">т </w:t>
      </w:r>
      <w:r>
        <w:t>внешний вид изолированного провода длиной 17.3 см.</w:t>
      </w:r>
    </w:p>
    <w:p w:rsidR="00F92D59" w:rsidRDefault="00996207">
      <w:r>
        <w:t>Длина волны на частоте 433,92 МГц составляет 69 см. Для устройств, работающих на данной частоте обычно используются штыревые (проводные) антенны длиной ¼ длины волн</w:t>
      </w:r>
      <w:bookmarkStart w:id="0" w:name="_GoBack"/>
      <w:bookmarkEnd w:id="0"/>
      <w:r>
        <w:t xml:space="preserve">ы, т.е. 17,3 см. Такие антенны называются четвертьволновыми вибраторами, принцип их работы основан на явлении резонанса электромагнитных волн. </w:t>
      </w:r>
      <w:r w:rsidR="00FC447C">
        <w:t xml:space="preserve">На практике это означает, что место установки антенны передатчика и приемника, а также направление антенны и положение ее относительно отражающих поверхностей напрямую влияет на способность антенны усиливать сигнал и на работоспособность пары </w:t>
      </w:r>
      <w:r w:rsidR="00F04284">
        <w:t>радио</w:t>
      </w:r>
      <w:r w:rsidR="00FC447C">
        <w:t>приемник-</w:t>
      </w:r>
      <w:r w:rsidR="00F04284">
        <w:t>радио</w:t>
      </w:r>
      <w:r w:rsidR="00FC447C">
        <w:t xml:space="preserve">передатчик в целом. На объектах плохая работа радиоустройств зачастую выражается в нестабильной </w:t>
      </w:r>
      <w:r w:rsidR="00F92D59">
        <w:t xml:space="preserve">реакции </w:t>
      </w:r>
      <w:proofErr w:type="spellStart"/>
      <w:r w:rsidR="00F04284">
        <w:t>радиоприводов</w:t>
      </w:r>
      <w:proofErr w:type="spellEnd"/>
      <w:r w:rsidR="00F92D59">
        <w:t xml:space="preserve"> на команды </w:t>
      </w:r>
      <w:r w:rsidR="00F04284">
        <w:t>радио</w:t>
      </w:r>
      <w:r w:rsidR="00F92D59">
        <w:t>пульта.</w:t>
      </w:r>
    </w:p>
    <w:p w:rsidR="00F92D59" w:rsidRDefault="00F92D59">
      <w:r>
        <w:t xml:space="preserve">При установке моторизованных штор следует учитывать расстояние от отражающих радиосигнал поверхностей до антенны. Отражающими поверхностями обычно являются железобетонные стены, металлическая сетка под штукатуркой, металлический профиль под </w:t>
      </w:r>
      <w:proofErr w:type="spellStart"/>
      <w:r>
        <w:t>гипсокартоном</w:t>
      </w:r>
      <w:proofErr w:type="spellEnd"/>
      <w:r>
        <w:t xml:space="preserve"> и т.д.  На рисунке 1 показана ситуация, когда расстояние от антенны до отражателя составляет половину длины волны или 34.5 см. В этом случае радиосигнал, от</w:t>
      </w:r>
      <w:r w:rsidR="00DE67A2">
        <w:t xml:space="preserve">ражаясь от поверхности, возвращается к антенне и компенсирует себя до нулевого значения. Другими словами, штора, установленная в нише, в которой хотя бы в одном направлении расстояние от антенны </w:t>
      </w:r>
      <w:proofErr w:type="spellStart"/>
      <w:r w:rsidR="00382479">
        <w:t>радио</w:t>
      </w:r>
      <w:r w:rsidR="00F04284">
        <w:t>привода</w:t>
      </w:r>
      <w:proofErr w:type="spellEnd"/>
      <w:r w:rsidR="00DE67A2">
        <w:t xml:space="preserve"> до отражающей поверхности в перпендикулярном направлении составляет 34.5 см будет работать от радиопередатчика очень неустойчиво.</w:t>
      </w:r>
    </w:p>
    <w:p w:rsidR="00DE67A2" w:rsidRDefault="00DE67A2">
      <w:r>
        <w:t xml:space="preserve">На рисунке 2 показано оптимальное положение антенны </w:t>
      </w:r>
      <w:proofErr w:type="spellStart"/>
      <w:r w:rsidR="00F04284">
        <w:t>радиопривода</w:t>
      </w:r>
      <w:proofErr w:type="spellEnd"/>
      <w:r>
        <w:t xml:space="preserve"> относительно отражающих поверхностей. При расстоянии от отражателя до антенны в четверть волны или 17.3 см суммарный приемный сигнал будет максимальным.</w:t>
      </w:r>
    </w:p>
    <w:p w:rsidR="00996207" w:rsidRDefault="005F1B4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3AD4D6" wp14:editId="7303D282">
                <wp:simplePos x="0" y="0"/>
                <wp:positionH relativeFrom="column">
                  <wp:posOffset>4330065</wp:posOffset>
                </wp:positionH>
                <wp:positionV relativeFrom="paragraph">
                  <wp:posOffset>195580</wp:posOffset>
                </wp:positionV>
                <wp:extent cx="723900" cy="266700"/>
                <wp:effectExtent l="0" t="0" r="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B4C" w:rsidRPr="00580903" w:rsidRDefault="005F1B4C" w:rsidP="005F1B4C">
                            <w:r>
                              <w:t>17,3 с</w:t>
                            </w:r>
                            <w:r w:rsidRPr="00580903"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3AD4D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0.95pt;margin-top:15.4pt;width:57pt;height:21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" stroked="f">
                <v:textbox>
                  <w:txbxContent>
                    <w:p w:rsidR="005F1B4C" w:rsidRPr="00580903" w:rsidRDefault="005F1B4C" w:rsidP="005F1B4C">
                      <w:r>
                        <w:t>17,3 с</w:t>
                      </w:r>
                      <w:r w:rsidRPr="00580903"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52DBE98A" wp14:editId="599B30DE">
            <wp:simplePos x="0" y="0"/>
            <wp:positionH relativeFrom="column">
              <wp:posOffset>3587115</wp:posOffset>
            </wp:positionH>
            <wp:positionV relativeFrom="paragraph">
              <wp:posOffset>222250</wp:posOffset>
            </wp:positionV>
            <wp:extent cx="1733550" cy="2171700"/>
            <wp:effectExtent l="0" t="0" r="0" b="0"/>
            <wp:wrapNone/>
            <wp:docPr id="2" name="Рисунок 2" descr="Рисунок3 Распространение радиовол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3 Распространение радиовол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303B39" wp14:editId="3A5CC78F">
                <wp:simplePos x="0" y="0"/>
                <wp:positionH relativeFrom="column">
                  <wp:posOffset>986790</wp:posOffset>
                </wp:positionH>
                <wp:positionV relativeFrom="paragraph">
                  <wp:posOffset>243205</wp:posOffset>
                </wp:positionV>
                <wp:extent cx="723900" cy="266700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B4C" w:rsidRPr="00580903" w:rsidRDefault="005F1B4C" w:rsidP="005F1B4C">
                            <w:r>
                              <w:t>34,5 с</w:t>
                            </w:r>
                            <w:r w:rsidRPr="00580903"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303B39" id="_x0000_s1027" type="#_x0000_t202" style="position:absolute;margin-left:77.7pt;margin-top:19.15pt;width:57pt;height:21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" stroked="f">
                <v:textbox>
                  <w:txbxContent>
                    <w:p w:rsidR="005F1B4C" w:rsidRPr="00580903" w:rsidRDefault="005F1B4C" w:rsidP="005F1B4C">
                      <w:r>
                        <w:t>34,5 с</w:t>
                      </w:r>
                      <w:r w:rsidRPr="00580903"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</w:p>
    <w:p w:rsidR="00996207" w:rsidRDefault="00996207">
      <w:r>
        <w:rPr>
          <w:noProof/>
          <w:lang w:eastAsia="ru-RU"/>
        </w:rPr>
        <w:drawing>
          <wp:inline distT="0" distB="0" distL="0" distR="0" wp14:anchorId="2F1888D4" wp14:editId="5B460953">
            <wp:extent cx="2000250" cy="2047875"/>
            <wp:effectExtent l="0" t="0" r="0" b="9525"/>
            <wp:docPr id="1" name="Рисунок 1" descr="Рисунок2 Распространение радиовол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2 Распространение радиовол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903" w:rsidRPr="005F1B4C" w:rsidRDefault="00580903">
      <w:pPr>
        <w:rPr>
          <w:sz w:val="20"/>
        </w:rPr>
      </w:pPr>
      <w:r w:rsidRPr="005F1B4C">
        <w:rPr>
          <w:sz w:val="20"/>
        </w:rPr>
        <w:t>Рис. 1.</w:t>
      </w:r>
      <w:r w:rsidR="005F1B4C" w:rsidRPr="005F1B4C">
        <w:rPr>
          <w:sz w:val="20"/>
        </w:rPr>
        <w:t xml:space="preserve"> Отраженный сигнал компенсируется до нуля</w:t>
      </w:r>
      <w:r w:rsidRPr="005F1B4C">
        <w:rPr>
          <w:sz w:val="20"/>
        </w:rPr>
        <w:tab/>
      </w:r>
      <w:r w:rsidRPr="005F1B4C">
        <w:rPr>
          <w:sz w:val="20"/>
        </w:rPr>
        <w:tab/>
        <w:t>Рис. 2</w:t>
      </w:r>
      <w:r w:rsidR="005F1B4C" w:rsidRPr="005F1B4C">
        <w:rPr>
          <w:sz w:val="20"/>
        </w:rPr>
        <w:t xml:space="preserve"> Отраженный сигнал максимальный</w:t>
      </w:r>
    </w:p>
    <w:p w:rsidR="00DE67A2" w:rsidRDefault="00DE67A2">
      <w:r>
        <w:t>При монтаже штор основные требования к положению антенны следующие:</w:t>
      </w:r>
    </w:p>
    <w:p w:rsidR="00DE67A2" w:rsidRDefault="00DE67A2" w:rsidP="00DE67A2">
      <w:pPr>
        <w:pStyle w:val="a3"/>
        <w:numPr>
          <w:ilvl w:val="0"/>
          <w:numId w:val="1"/>
        </w:numPr>
      </w:pPr>
      <w:r>
        <w:t>Антенна не должна находиться в металлическом корпусе шторы (кассете, направляющих и т.д.)</w:t>
      </w:r>
    </w:p>
    <w:p w:rsidR="00580903" w:rsidRDefault="00580903" w:rsidP="00DE67A2">
      <w:pPr>
        <w:pStyle w:val="a3"/>
        <w:numPr>
          <w:ilvl w:val="0"/>
          <w:numId w:val="1"/>
        </w:numPr>
      </w:pPr>
      <w:r>
        <w:t xml:space="preserve">Элементы питания в </w:t>
      </w:r>
      <w:r w:rsidR="00F04284">
        <w:t>радио</w:t>
      </w:r>
      <w:r>
        <w:t>передатчиках должны быть исправными.</w:t>
      </w:r>
    </w:p>
    <w:p w:rsidR="00DE67A2" w:rsidRDefault="00DE67A2" w:rsidP="00DE67A2">
      <w:pPr>
        <w:pStyle w:val="a3"/>
        <w:numPr>
          <w:ilvl w:val="0"/>
          <w:numId w:val="1"/>
        </w:numPr>
      </w:pPr>
      <w:r>
        <w:t>Направление антенны в большинстве случаев должно быть перпендикулярно потолку.</w:t>
      </w:r>
    </w:p>
    <w:p w:rsidR="00DE67A2" w:rsidRDefault="00DE67A2" w:rsidP="00DE67A2">
      <w:pPr>
        <w:pStyle w:val="a3"/>
        <w:numPr>
          <w:ilvl w:val="0"/>
          <w:numId w:val="1"/>
        </w:numPr>
      </w:pPr>
      <w:r>
        <w:t>Расстояние от отражающих поверхностей не должно равняться полуволне (34.5 см).</w:t>
      </w:r>
    </w:p>
    <w:p w:rsidR="00DE67A2" w:rsidRDefault="004C06D1" w:rsidP="00DE67A2">
      <w:pPr>
        <w:pStyle w:val="a3"/>
        <w:numPr>
          <w:ilvl w:val="0"/>
          <w:numId w:val="1"/>
        </w:numPr>
      </w:pPr>
      <w:r>
        <w:t xml:space="preserve">Идеальное расстояние </w:t>
      </w:r>
      <w:r w:rsidR="00033A2C">
        <w:t>от отражающих</w:t>
      </w:r>
      <w:r>
        <w:t xml:space="preserve"> поверхностей до оси антенны – 17.3 см.</w:t>
      </w:r>
    </w:p>
    <w:p w:rsidR="004C06D1" w:rsidRDefault="004C06D1" w:rsidP="00DE67A2">
      <w:pPr>
        <w:pStyle w:val="a3"/>
        <w:numPr>
          <w:ilvl w:val="0"/>
          <w:numId w:val="1"/>
        </w:numPr>
      </w:pPr>
      <w:r>
        <w:lastRenderedPageBreak/>
        <w:t>Антенна, лежащая на металлической поверхности, например</w:t>
      </w:r>
      <w:r w:rsidR="00580903">
        <w:t>, на</w:t>
      </w:r>
      <w:r>
        <w:t xml:space="preserve"> корпусе кассеты шторы практически полностью перестает принимать полезный сигнал.</w:t>
      </w:r>
    </w:p>
    <w:p w:rsidR="004C06D1" w:rsidRDefault="004C06D1" w:rsidP="00DE67A2">
      <w:pPr>
        <w:pStyle w:val="a3"/>
        <w:numPr>
          <w:ilvl w:val="0"/>
          <w:numId w:val="1"/>
        </w:numPr>
      </w:pPr>
      <w:r>
        <w:t xml:space="preserve">Если у </w:t>
      </w:r>
      <w:r w:rsidR="00F04284">
        <w:t>радио</w:t>
      </w:r>
      <w:r>
        <w:t xml:space="preserve">передатчика имеется собственная выносная штыревая антенна, она должна быть направлена перпендикулярно потолку (параллельна антеннам </w:t>
      </w:r>
      <w:r w:rsidR="00F04284">
        <w:t>радио</w:t>
      </w:r>
      <w:r>
        <w:t>приемников)</w:t>
      </w:r>
    </w:p>
    <w:p w:rsidR="004C06D1" w:rsidRDefault="004C06D1" w:rsidP="00DE67A2">
      <w:pPr>
        <w:pStyle w:val="a3"/>
        <w:numPr>
          <w:ilvl w:val="0"/>
          <w:numId w:val="1"/>
        </w:numPr>
      </w:pPr>
      <w:r>
        <w:t xml:space="preserve">Для обеспечения наилучшего приема допускается небольшое изменение положения антенны </w:t>
      </w:r>
      <w:r w:rsidR="00F04284">
        <w:t>радио</w:t>
      </w:r>
      <w:r>
        <w:t>приемника относительно вертикального положения.</w:t>
      </w:r>
    </w:p>
    <w:p w:rsidR="00580903" w:rsidRPr="00F04284" w:rsidRDefault="004C06D1" w:rsidP="004C06D1">
      <w:pPr>
        <w:pStyle w:val="a3"/>
      </w:pPr>
      <w:r>
        <w:t xml:space="preserve">В случае, если перечисленные рекомендации не позволяют добиться устойчивой работы штор от радиопередатчика, допускается формирование спиральной антенны из существующей согласно рисунку 3. </w:t>
      </w:r>
    </w:p>
    <w:p w:rsidR="004C06D1" w:rsidRDefault="004C06D1" w:rsidP="004C06D1">
      <w:pPr>
        <w:pStyle w:val="a3"/>
      </w:pPr>
    </w:p>
    <w:p w:rsidR="00580903" w:rsidRDefault="00580903" w:rsidP="004C06D1">
      <w:pPr>
        <w:pStyle w:val="a3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E0ACF7" wp14:editId="4E584437">
                <wp:simplePos x="0" y="0"/>
                <wp:positionH relativeFrom="column">
                  <wp:posOffset>481965</wp:posOffset>
                </wp:positionH>
                <wp:positionV relativeFrom="paragraph">
                  <wp:posOffset>3810</wp:posOffset>
                </wp:positionV>
                <wp:extent cx="5095875" cy="1943100"/>
                <wp:effectExtent l="19050" t="0" r="66675" b="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875" cy="1943100"/>
                          <a:chOff x="0" y="0"/>
                          <a:chExt cx="5095875" cy="1943100"/>
                        </a:xfrm>
                      </wpg:grpSpPr>
                      <wps:wsp>
                        <wps:cNvPr id="4" name="Прямая со стрелкой 4"/>
                        <wps:cNvCnPr/>
                        <wps:spPr>
                          <a:xfrm>
                            <a:off x="47625" y="457200"/>
                            <a:ext cx="847725" cy="952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рямая со стрелкой 5"/>
                        <wps:cNvCnPr/>
                        <wps:spPr>
                          <a:xfrm>
                            <a:off x="1714500" y="495300"/>
                            <a:ext cx="3381375" cy="45719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975" y="0"/>
                            <a:ext cx="600075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06D1" w:rsidRPr="00580903" w:rsidRDefault="004C06D1">
                              <w:r w:rsidRPr="00580903">
                                <w:t>17 мм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190875" y="76200"/>
                            <a:ext cx="60007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06D1" w:rsidRPr="00580903" w:rsidRDefault="004C06D1">
                              <w:r w:rsidRPr="00580903">
                                <w:t>53 мм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0" y="1504950"/>
                            <a:ext cx="16002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06D1" w:rsidRPr="00580903" w:rsidRDefault="004C06D1">
                              <w:r w:rsidRPr="00580903">
                                <w:t>16 витков на стержне диаметром 2.5 мм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5" r="6608"/>
                          <a:stretch/>
                        </pic:blipFill>
                        <pic:spPr bwMode="auto">
                          <a:xfrm>
                            <a:off x="0" y="609600"/>
                            <a:ext cx="502920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E0ACF7" id="Группа 8" o:spid="_x0000_s1028" style="position:absolute;left:0;text-align:left;margin-left:37.95pt;margin-top:.3pt;width:401.25pt;height:153pt;z-index:251668480" coordsize="50958,1943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9" type="#_x0000_t32" style="position:absolute;left:476;top:4572;width:8477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" strokecolor="#5b9bd5 [3204]" strokeweight=".5pt">
                  <v:stroke startarrow="block" endarrow="block" joinstyle="miter"/>
                </v:shape>
                <v:shape id="Прямая со стрелкой 5" o:spid="_x0000_s1030" type="#_x0000_t32" style="position:absolute;left:17145;top:4953;width:33813;height: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" strokecolor="#5b9bd5 [3204]" strokeweight=".5pt">
                  <v:stroke startarrow="block" endarrow="block" joinstyle="miter"/>
                </v:shape>
                <v:shape id="_x0000_s1031" type="#_x0000_t202" style="position:absolute;left:1809;width:600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4C06D1" w:rsidRPr="00580903" w:rsidRDefault="004C06D1">
                        <w:r w:rsidRPr="00580903">
                          <w:t>17 мм</w:t>
                        </w:r>
                      </w:p>
                    </w:txbxContent>
                  </v:textbox>
                </v:shape>
                <v:shape id="_x0000_s1032" type="#_x0000_t202" style="position:absolute;left:31908;top:762;width:6001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:rsidR="004C06D1" w:rsidRPr="00580903" w:rsidRDefault="004C06D1">
                        <w:r w:rsidRPr="00580903">
                          <w:t>53 мм</w:t>
                        </w:r>
                      </w:p>
                    </w:txbxContent>
                  </v:textbox>
                </v:shape>
                <v:shape id="_x0000_s1033" type="#_x0000_t202" style="position:absolute;left:6667;top:15049;width:16002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:rsidR="004C06D1" w:rsidRPr="00580903" w:rsidRDefault="004C06D1">
                        <w:r w:rsidRPr="00580903">
                          <w:t>16 витков на стержне диаметром 2.5 мм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34" type="#_x0000_t75" style="position:absolute;top:6096;width:50292;height:8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">
                  <v:imagedata r:id="rId8" o:title="" cropleft="5679f" cropright="4331f"/>
                  <v:path arrowok="t"/>
                </v:shape>
              </v:group>
            </w:pict>
          </mc:Fallback>
        </mc:AlternateContent>
      </w: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4C06D1" w:rsidRDefault="004C06D1" w:rsidP="004C06D1">
      <w:pPr>
        <w:pStyle w:val="a3"/>
      </w:pP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</w:p>
    <w:p w:rsidR="00580903" w:rsidRPr="00617B5C" w:rsidRDefault="00580903" w:rsidP="004C06D1">
      <w:pPr>
        <w:pStyle w:val="a3"/>
        <w:rPr>
          <w:sz w:val="20"/>
        </w:rPr>
      </w:pPr>
      <w:r w:rsidRPr="00617B5C">
        <w:rPr>
          <w:sz w:val="20"/>
        </w:rPr>
        <w:t>Рис. 3.</w:t>
      </w:r>
      <w:r w:rsidR="005F1B4C" w:rsidRPr="00617B5C">
        <w:rPr>
          <w:sz w:val="20"/>
        </w:rPr>
        <w:t xml:space="preserve"> Спиральная антенна на основе штыревой</w:t>
      </w:r>
      <w:r w:rsidR="00F04284">
        <w:rPr>
          <w:sz w:val="20"/>
        </w:rPr>
        <w:t>. Внимание! ИЗОЛЯЦИЮ - НЕ УДАЛЯТЬ!!!</w:t>
      </w:r>
    </w:p>
    <w:p w:rsidR="00580903" w:rsidRDefault="00580903" w:rsidP="004C06D1">
      <w:pPr>
        <w:pStyle w:val="a3"/>
      </w:pPr>
    </w:p>
    <w:p w:rsidR="00580903" w:rsidRDefault="00580903" w:rsidP="004C06D1">
      <w:pPr>
        <w:pStyle w:val="a3"/>
      </w:pPr>
      <w:r>
        <w:t>Направление такой антенны обычно перпендикулярно плоскости потолка.</w:t>
      </w:r>
    </w:p>
    <w:p w:rsidR="00580903" w:rsidRDefault="00580903" w:rsidP="004C06D1">
      <w:pPr>
        <w:pStyle w:val="a3"/>
      </w:pPr>
      <w:r>
        <w:t>В большинстве случаев данные рекомендации позволяют добиться устойчивой работы радио</w:t>
      </w:r>
      <w:r w:rsidR="00F04284">
        <w:t>управляемых</w:t>
      </w:r>
      <w:r>
        <w:t xml:space="preserve"> штор, даже при наличии на объекте помех от других устройств. Если же при соблюдении всех перечисленных рекомендаций все равно наблюдаются сбои в работе, то компания Амиго может организовать выезд специалиста на объект со специальным оборудованием для определения наличия помех и других факторов, влияющих на работу штор. Стоимость выезда согласовывается с клиентом заранее.</w:t>
      </w:r>
    </w:p>
    <w:sectPr w:rsidR="00580903" w:rsidSect="00F042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A1732"/>
    <w:multiLevelType w:val="hybridMultilevel"/>
    <w:tmpl w:val="2D080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207"/>
    <w:rsid w:val="00033A2C"/>
    <w:rsid w:val="00382479"/>
    <w:rsid w:val="004C06D1"/>
    <w:rsid w:val="00580903"/>
    <w:rsid w:val="005F1B4C"/>
    <w:rsid w:val="00617B5C"/>
    <w:rsid w:val="008C0592"/>
    <w:rsid w:val="00996207"/>
    <w:rsid w:val="00DE67A2"/>
    <w:rsid w:val="00F04284"/>
    <w:rsid w:val="00F92D59"/>
    <w:rsid w:val="00FC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7494"/>
  <w15:chartTrackingRefBased/>
  <w15:docId w15:val="{596A3F04-8B3A-4867-B5BF-8ABAAC40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AB95952B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Капотов</dc:creator>
  <cp:keywords/>
  <dc:description/>
  <cp:lastModifiedBy>Дмитрий Рябов</cp:lastModifiedBy>
  <cp:revision>2</cp:revision>
  <dcterms:created xsi:type="dcterms:W3CDTF">2020-12-14T09:56:00Z</dcterms:created>
  <dcterms:modified xsi:type="dcterms:W3CDTF">2020-12-14T09:56:00Z</dcterms:modified>
</cp:coreProperties>
</file>